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2"/>
        <w:gridCol w:w="4238"/>
      </w:tblGrid>
      <w:tr w:rsidR="001079D7" w:rsidRPr="00A62AD4" w14:paraId="77FB1E91" w14:textId="77777777" w:rsidTr="00BC07E5">
        <w:trPr>
          <w:tblHeader/>
          <w:tblCellSpacing w:w="72" w:type="dxa"/>
        </w:trPr>
        <w:tc>
          <w:tcPr>
            <w:tcW w:w="6616" w:type="dxa"/>
            <w:shd w:val="clear" w:color="auto" w:fill="243F40" w:themeFill="accent1" w:themeFillShade="80"/>
            <w:tcMar>
              <w:right w:w="259" w:type="dxa"/>
            </w:tcMar>
            <w:vAlign w:val="center"/>
          </w:tcPr>
          <w:p w14:paraId="6A6541BF" w14:textId="112023D3" w:rsidR="001079D7" w:rsidRPr="00A62AD4" w:rsidRDefault="006C320B" w:rsidP="006C320B">
            <w:pPr>
              <w:pStyle w:val="Heading1"/>
              <w:ind w:left="180"/>
              <w:outlineLvl w:val="0"/>
            </w:pPr>
            <w:r>
              <w:rPr>
                <w:color w:val="D3F0ED" w:themeColor="background2"/>
              </w:rPr>
              <w:t>Tools You Can Use</w:t>
            </w:r>
            <w:r w:rsidR="001079D7">
              <w:rPr>
                <w:color w:val="D3F0ED" w:themeColor="background2"/>
              </w:rPr>
              <w:t xml:space="preserve">  </w:t>
            </w:r>
          </w:p>
        </w:tc>
        <w:tc>
          <w:tcPr>
            <w:tcW w:w="4022" w:type="dxa"/>
            <w:tcBorders>
              <w:left w:val="nil"/>
            </w:tcBorders>
            <w:shd w:val="clear" w:color="auto" w:fill="D7E8E8" w:themeFill="accent1" w:themeFillTint="33"/>
            <w:vAlign w:val="center"/>
          </w:tcPr>
          <w:p w14:paraId="49983B17" w14:textId="77777777" w:rsidR="001079D7" w:rsidRPr="00A62AD4" w:rsidRDefault="001079D7" w:rsidP="00BC07E5">
            <w:pPr>
              <w:pStyle w:val="Subtitle"/>
              <w:spacing w:after="240"/>
            </w:pPr>
          </w:p>
          <w:p w14:paraId="0C22CCEF" w14:textId="77777777" w:rsidR="00FC425B" w:rsidRPr="00FC425B" w:rsidRDefault="00FC425B" w:rsidP="00BC07E5">
            <w:pPr>
              <w:pStyle w:val="Subtitle"/>
              <w:spacing w:after="240"/>
              <w:rPr>
                <w:caps w:val="0"/>
                <w:sz w:val="36"/>
              </w:rPr>
            </w:pPr>
            <w:r w:rsidRPr="00FC425B">
              <w:rPr>
                <w:caps w:val="0"/>
                <w:sz w:val="36"/>
              </w:rPr>
              <w:t>Graphics</w:t>
            </w:r>
          </w:p>
          <w:p w14:paraId="701FC11C" w14:textId="02BF9E26" w:rsidR="001079D7" w:rsidRPr="00FC425B" w:rsidRDefault="00FC425B" w:rsidP="00BC07E5">
            <w:pPr>
              <w:pStyle w:val="Subtitle"/>
              <w:spacing w:after="240"/>
              <w:rPr>
                <w:caps w:val="0"/>
                <w:sz w:val="24"/>
              </w:rPr>
            </w:pPr>
            <w:r w:rsidRPr="00FC425B">
              <w:rPr>
                <w:caps w:val="0"/>
                <w:sz w:val="36"/>
              </w:rPr>
              <w:t>Social Media Ideas</w:t>
            </w:r>
          </w:p>
          <w:p w14:paraId="0D40549F" w14:textId="77777777" w:rsidR="001079D7" w:rsidRPr="00A62AD4" w:rsidRDefault="001079D7" w:rsidP="00C631B2">
            <w:pPr>
              <w:pStyle w:val="Subtitle"/>
              <w:spacing w:after="240"/>
              <w:jc w:val="left"/>
            </w:pPr>
          </w:p>
        </w:tc>
      </w:tr>
    </w:tbl>
    <w:p w14:paraId="5DE3CA82" w14:textId="38D83E5A" w:rsidR="00945D4D" w:rsidRPr="00A7037B" w:rsidRDefault="00647ED7" w:rsidP="00C710E7">
      <w:pPr>
        <w:rPr>
          <w:color w:val="000000" w:themeColor="text1"/>
          <w:sz w:val="24"/>
        </w:rPr>
      </w:pPr>
      <w:r w:rsidRPr="00A7037B">
        <w:rPr>
          <w:color w:val="000000" w:themeColor="text1"/>
          <w:sz w:val="24"/>
        </w:rPr>
        <w:t>Graphics and a</w:t>
      </w:r>
      <w:r w:rsidR="00945D4D" w:rsidRPr="00A7037B">
        <w:rPr>
          <w:color w:val="000000" w:themeColor="text1"/>
          <w:sz w:val="24"/>
        </w:rPr>
        <w:t xml:space="preserve">nimated </w:t>
      </w:r>
      <w:r w:rsidRPr="00A7037B">
        <w:rPr>
          <w:color w:val="000000" w:themeColor="text1"/>
          <w:sz w:val="24"/>
        </w:rPr>
        <w:t>GIF</w:t>
      </w:r>
      <w:r w:rsidR="005F33C2" w:rsidRPr="00A7037B">
        <w:rPr>
          <w:color w:val="000000" w:themeColor="text1"/>
          <w:sz w:val="24"/>
        </w:rPr>
        <w:t>s</w:t>
      </w:r>
      <w:r w:rsidR="00945D4D" w:rsidRPr="00A7037B">
        <w:rPr>
          <w:color w:val="000000" w:themeColor="text1"/>
          <w:sz w:val="24"/>
        </w:rPr>
        <w:t xml:space="preserve">, available on CDC website at </w:t>
      </w:r>
      <w:hyperlink r:id="rId11" w:history="1">
        <w:r w:rsidRPr="00A7037B">
          <w:rPr>
            <w:rStyle w:val="Hyperlink"/>
            <w:color w:val="000000" w:themeColor="text1"/>
            <w:sz w:val="24"/>
          </w:rPr>
          <w:t>https://www.cdc.gov/ncbddd/birthdefects/materials.html</w:t>
        </w:r>
      </w:hyperlink>
      <w:r w:rsidRPr="00A7037B">
        <w:rPr>
          <w:color w:val="000000" w:themeColor="text1"/>
          <w:sz w:val="24"/>
        </w:rPr>
        <w:t xml:space="preserve">. </w:t>
      </w:r>
    </w:p>
    <w:p w14:paraId="5AD4ECC7" w14:textId="0E8B1CC4" w:rsidR="00C710E7" w:rsidRDefault="00C710E7" w:rsidP="00FE2AA7">
      <w:pPr>
        <w:spacing w:after="0"/>
        <w:rPr>
          <w:b/>
          <w:color w:val="E65306" w:themeColor="accent6" w:themeShade="BF"/>
        </w:rPr>
      </w:pPr>
      <w:r w:rsidRPr="00C13036">
        <w:rPr>
          <w:b/>
          <w:color w:val="E65306" w:themeColor="accent6" w:themeShade="BF"/>
        </w:rPr>
        <w:t xml:space="preserve">Tip </w:t>
      </w:r>
      <w:r w:rsidRPr="00C13036">
        <w:rPr>
          <w:rFonts w:ascii="Cambria Math" w:hAnsi="Cambria Math" w:cs="Cambria Math"/>
          <w:color w:val="E65306" w:themeColor="accent6" w:themeShade="BF"/>
        </w:rPr>
        <w:t>❶</w:t>
      </w:r>
      <w:r w:rsidRPr="00C13036">
        <w:rPr>
          <w:color w:val="E65306" w:themeColor="accent6" w:themeShade="BF"/>
        </w:rPr>
        <w:t>:</w:t>
      </w:r>
      <w:r w:rsidRPr="00C13036">
        <w:rPr>
          <w:b/>
          <w:color w:val="E65306" w:themeColor="accent6" w:themeShade="BF"/>
        </w:rPr>
        <w:t xml:space="preserve"> Be sure to take 400 micrograms (mcg) of folic acid every day. </w:t>
      </w:r>
    </w:p>
    <w:p w14:paraId="09DB467A" w14:textId="45B3E7B1" w:rsidR="00C631B2" w:rsidRDefault="00786F6B" w:rsidP="00C631B2">
      <w:pPr>
        <w:ind w:left="720"/>
        <w:rPr>
          <w:b/>
          <w:color w:val="E65306" w:themeColor="accent6" w:themeShade="BF"/>
        </w:rPr>
      </w:pPr>
      <w:r>
        <w:rPr>
          <w:b/>
          <w:noProof/>
          <w:color w:val="E65306" w:themeColor="accent6" w:themeShade="BF"/>
          <w:lang w:eastAsia="en-US"/>
        </w:rPr>
        <w:drawing>
          <wp:inline distT="0" distB="0" distL="0" distR="0" wp14:anchorId="21CC53C2" wp14:editId="00D524E7">
            <wp:extent cx="4114800" cy="230809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lic Acid__1200x67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0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6B5A1" w14:textId="77777777" w:rsidR="00FC425B" w:rsidRDefault="00FC425B" w:rsidP="00C710E7">
      <w:pPr>
        <w:pStyle w:val="ListParagraph"/>
        <w:ind w:left="0"/>
        <w:rPr>
          <w:b/>
          <w:color w:val="E65306" w:themeColor="accent6" w:themeShade="BF"/>
        </w:rPr>
      </w:pPr>
    </w:p>
    <w:p w14:paraId="1CFE7D01" w14:textId="7395B968" w:rsidR="00C710E7" w:rsidRDefault="00C710E7" w:rsidP="00C710E7">
      <w:pPr>
        <w:pStyle w:val="ListParagraph"/>
        <w:ind w:left="0"/>
        <w:rPr>
          <w:b/>
          <w:color w:val="E65306" w:themeColor="accent6" w:themeShade="BF"/>
        </w:rPr>
      </w:pPr>
      <w:r w:rsidRPr="00F26A5A">
        <w:rPr>
          <w:b/>
          <w:color w:val="E65306" w:themeColor="accent6" w:themeShade="BF"/>
        </w:rPr>
        <w:t xml:space="preserve">Tip </w:t>
      </w:r>
      <w:r w:rsidRPr="00F26A5A">
        <w:rPr>
          <w:rFonts w:ascii="Cambria Math" w:hAnsi="Cambria Math" w:cs="Cambria Math"/>
          <w:color w:val="E65306" w:themeColor="accent6" w:themeShade="BF"/>
        </w:rPr>
        <w:t>❷</w:t>
      </w:r>
      <w:r w:rsidRPr="00F26A5A">
        <w:rPr>
          <w:b/>
          <w:color w:val="E65306" w:themeColor="accent6" w:themeShade="BF"/>
        </w:rPr>
        <w:t xml:space="preserve">: Book a visit with your healthcare provider before stopping or starting any medicine. </w:t>
      </w:r>
    </w:p>
    <w:p w14:paraId="2D4AA1CD" w14:textId="60B764D5" w:rsidR="00C631B2" w:rsidRDefault="00786F6B" w:rsidP="00C631B2">
      <w:pPr>
        <w:pStyle w:val="ListParagraph"/>
        <w:rPr>
          <w:b/>
          <w:color w:val="E65306" w:themeColor="accent6" w:themeShade="BF"/>
        </w:rPr>
      </w:pPr>
      <w:r>
        <w:rPr>
          <w:b/>
          <w:noProof/>
          <w:color w:val="E65306" w:themeColor="accent6" w:themeShade="BF"/>
          <w:lang w:eastAsia="en-US"/>
        </w:rPr>
        <w:drawing>
          <wp:inline distT="0" distB="0" distL="0" distR="0" wp14:anchorId="76A418D7" wp14:editId="431A4113">
            <wp:extent cx="4114800" cy="230581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ctor_1200x67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38D3" w14:textId="1582C9E7" w:rsidR="00C631B2" w:rsidRDefault="00C631B2" w:rsidP="00C631B2">
      <w:pPr>
        <w:pStyle w:val="ListParagraph"/>
      </w:pPr>
    </w:p>
    <w:p w14:paraId="1DBDB264" w14:textId="23A2C231" w:rsidR="00C710E7" w:rsidRDefault="00C710E7" w:rsidP="00C710E7">
      <w:pPr>
        <w:pStyle w:val="ListParagraph"/>
        <w:ind w:left="0"/>
        <w:rPr>
          <w:b/>
          <w:color w:val="E65306" w:themeColor="accent6" w:themeShade="BF"/>
        </w:rPr>
      </w:pPr>
    </w:p>
    <w:p w14:paraId="38F7498C" w14:textId="77777777" w:rsidR="00C631B2" w:rsidRDefault="00C631B2">
      <w:pPr>
        <w:rPr>
          <w:b/>
          <w:color w:val="E65306" w:themeColor="accent6" w:themeShade="BF"/>
        </w:rPr>
      </w:pPr>
      <w:r>
        <w:rPr>
          <w:b/>
          <w:color w:val="E65306" w:themeColor="accent6" w:themeShade="BF"/>
        </w:rPr>
        <w:br w:type="page"/>
      </w:r>
    </w:p>
    <w:p w14:paraId="0907422A" w14:textId="0B0C5818" w:rsidR="00C631B2" w:rsidRDefault="00C710E7" w:rsidP="00C710E7">
      <w:pPr>
        <w:pStyle w:val="ListParagraph"/>
        <w:ind w:left="0"/>
        <w:rPr>
          <w:b/>
          <w:color w:val="E65306" w:themeColor="accent6" w:themeShade="BF"/>
        </w:rPr>
      </w:pPr>
      <w:r w:rsidRPr="00F26A5A">
        <w:rPr>
          <w:b/>
          <w:color w:val="E65306" w:themeColor="accent6" w:themeShade="BF"/>
        </w:rPr>
        <w:t xml:space="preserve">Tip </w:t>
      </w:r>
      <w:r w:rsidRPr="00F26A5A">
        <w:rPr>
          <w:rFonts w:ascii="Cambria Math" w:hAnsi="Cambria Math" w:cs="Cambria Math"/>
          <w:color w:val="E65306" w:themeColor="accent6" w:themeShade="BF"/>
        </w:rPr>
        <w:t>❸</w:t>
      </w:r>
      <w:r w:rsidRPr="00F26A5A">
        <w:rPr>
          <w:b/>
          <w:color w:val="E65306" w:themeColor="accent6" w:themeShade="BF"/>
        </w:rPr>
        <w:t>: Become up-to-date with all vaccines, including the flu shot</w:t>
      </w:r>
      <w:r>
        <w:rPr>
          <w:b/>
          <w:color w:val="E65306" w:themeColor="accent6" w:themeShade="BF"/>
        </w:rPr>
        <w:t>.</w:t>
      </w:r>
    </w:p>
    <w:p w14:paraId="7DF71750" w14:textId="7604B986" w:rsidR="00C631B2" w:rsidRPr="00FE2AA7" w:rsidRDefault="00786F6B" w:rsidP="00FE2AA7">
      <w:pPr>
        <w:pStyle w:val="ListParagraph"/>
        <w:rPr>
          <w:color w:val="000000" w:themeColor="text1"/>
        </w:rPr>
      </w:pPr>
      <w:r>
        <w:rPr>
          <w:noProof/>
          <w:color w:val="000000" w:themeColor="text1"/>
          <w:lang w:eastAsia="en-US"/>
        </w:rPr>
        <w:drawing>
          <wp:inline distT="0" distB="0" distL="0" distR="0" wp14:anchorId="2E4E4EE7" wp14:editId="2DA6AD45">
            <wp:extent cx="4114800" cy="230809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lu shot Static__1200x67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0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AF8F3" w14:textId="77777777" w:rsidR="00C631B2" w:rsidRDefault="00C631B2" w:rsidP="00C710E7">
      <w:pPr>
        <w:pStyle w:val="ListParagraph"/>
        <w:ind w:left="0"/>
        <w:rPr>
          <w:b/>
          <w:color w:val="E65306" w:themeColor="accent6" w:themeShade="BF"/>
        </w:rPr>
      </w:pPr>
    </w:p>
    <w:p w14:paraId="50238675" w14:textId="77777777" w:rsidR="00C631B2" w:rsidRDefault="00C631B2" w:rsidP="00C710E7">
      <w:pPr>
        <w:pStyle w:val="ListParagraph"/>
        <w:ind w:left="0"/>
        <w:rPr>
          <w:b/>
          <w:color w:val="E65306" w:themeColor="accent6" w:themeShade="BF"/>
        </w:rPr>
      </w:pPr>
    </w:p>
    <w:p w14:paraId="5463EB3B" w14:textId="580197A5" w:rsidR="00C710E7" w:rsidRDefault="00C710E7" w:rsidP="00C710E7">
      <w:pPr>
        <w:pStyle w:val="ListParagraph"/>
        <w:ind w:left="0"/>
        <w:rPr>
          <w:b/>
          <w:color w:val="E65306" w:themeColor="accent6" w:themeShade="BF"/>
        </w:rPr>
      </w:pPr>
      <w:r w:rsidRPr="00744131">
        <w:rPr>
          <w:b/>
          <w:color w:val="E65306" w:themeColor="accent6" w:themeShade="BF"/>
        </w:rPr>
        <w:t xml:space="preserve">Tip </w:t>
      </w:r>
      <w:r w:rsidRPr="00744131">
        <w:rPr>
          <w:rFonts w:ascii="Cambria Math" w:hAnsi="Cambria Math" w:cs="Cambria Math"/>
          <w:color w:val="E65306" w:themeColor="accent6" w:themeShade="BF"/>
        </w:rPr>
        <w:t>❹</w:t>
      </w:r>
      <w:r w:rsidRPr="00744131">
        <w:rPr>
          <w:b/>
          <w:color w:val="E65306" w:themeColor="accent6" w:themeShade="BF"/>
        </w:rPr>
        <w:t>: Before you get pregnant, try to reach a healthy weight.</w:t>
      </w:r>
    </w:p>
    <w:p w14:paraId="20F9F9D4" w14:textId="116D1A5C" w:rsidR="00C631B2" w:rsidRDefault="00786F6B" w:rsidP="00C631B2">
      <w:pPr>
        <w:pStyle w:val="ListParagraph"/>
        <w:rPr>
          <w:b/>
          <w:color w:val="E65306" w:themeColor="accent6" w:themeShade="BF"/>
        </w:rPr>
      </w:pPr>
      <w:r>
        <w:rPr>
          <w:b/>
          <w:noProof/>
          <w:color w:val="E65306" w:themeColor="accent6" w:themeShade="BF"/>
          <w:lang w:eastAsia="en-US"/>
        </w:rPr>
        <w:drawing>
          <wp:inline distT="0" distB="0" distL="0" distR="0" wp14:anchorId="2198F93D" wp14:editId="1CA79351">
            <wp:extent cx="4114800" cy="230809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ealthy Weight_1200x67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0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2E5BE" w14:textId="125924AC" w:rsidR="00C631B2" w:rsidRDefault="00C631B2" w:rsidP="00C710E7">
      <w:pPr>
        <w:pStyle w:val="ListParagraph"/>
        <w:ind w:left="0"/>
        <w:rPr>
          <w:b/>
          <w:color w:val="E65306" w:themeColor="accent6" w:themeShade="BF"/>
        </w:rPr>
      </w:pPr>
    </w:p>
    <w:p w14:paraId="6CF1A98B" w14:textId="77777777" w:rsidR="00C710E7" w:rsidRDefault="00C710E7" w:rsidP="00C710E7">
      <w:pPr>
        <w:pStyle w:val="ListParagraph"/>
        <w:ind w:left="0"/>
        <w:rPr>
          <w:b/>
          <w:color w:val="E65306" w:themeColor="accent6" w:themeShade="BF"/>
        </w:rPr>
      </w:pPr>
    </w:p>
    <w:p w14:paraId="70EB71F2" w14:textId="337B9B20" w:rsidR="00C710E7" w:rsidRPr="00C13036" w:rsidRDefault="00C710E7" w:rsidP="00C631B2">
      <w:pPr>
        <w:pStyle w:val="ListParagraph"/>
        <w:ind w:left="0"/>
        <w:rPr>
          <w:b/>
          <w:color w:val="E65306" w:themeColor="accent6" w:themeShade="BF"/>
        </w:rPr>
      </w:pPr>
      <w:r w:rsidRPr="00744131">
        <w:rPr>
          <w:b/>
          <w:color w:val="E65306" w:themeColor="accent6" w:themeShade="BF"/>
        </w:rPr>
        <w:t xml:space="preserve">Tip </w:t>
      </w:r>
      <w:r w:rsidRPr="00744131">
        <w:rPr>
          <w:rFonts w:ascii="Cambria Math" w:hAnsi="Cambria Math" w:cs="Cambria Math"/>
          <w:color w:val="E65306" w:themeColor="accent6" w:themeShade="BF"/>
        </w:rPr>
        <w:t>❺</w:t>
      </w:r>
      <w:r w:rsidRPr="00744131">
        <w:rPr>
          <w:b/>
          <w:color w:val="E65306" w:themeColor="accent6" w:themeShade="BF"/>
        </w:rPr>
        <w:t>: Boost your health by avoiding harmful substances during pregnancy, such as alco</w:t>
      </w:r>
      <w:r w:rsidR="00C631B2">
        <w:rPr>
          <w:b/>
          <w:color w:val="E65306" w:themeColor="accent6" w:themeShade="BF"/>
        </w:rPr>
        <w:t xml:space="preserve">hol, tobacco, and other drugs. </w:t>
      </w:r>
    </w:p>
    <w:p w14:paraId="16DCC35F" w14:textId="77777777" w:rsidR="00C710E7" w:rsidRDefault="00C710E7" w:rsidP="00E344B7">
      <w:pPr>
        <w:pStyle w:val="ListParagraph"/>
      </w:pPr>
    </w:p>
    <w:p w14:paraId="69F5CE56" w14:textId="79C4F43A" w:rsidR="00C710E7" w:rsidRDefault="00786F6B" w:rsidP="00E344B7">
      <w:pPr>
        <w:pStyle w:val="ListParagraph"/>
      </w:pPr>
      <w:r>
        <w:rPr>
          <w:noProof/>
          <w:lang w:eastAsia="en-US"/>
        </w:rPr>
        <w:drawing>
          <wp:inline distT="0" distB="0" distL="0" distR="0" wp14:anchorId="13DA3CB3" wp14:editId="7383101D">
            <wp:extent cx="4114800" cy="2308098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18_294952-I_Schwarz_No Smoking_1200x67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0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62F41" w14:textId="3310A6A8" w:rsidR="001079D7" w:rsidRDefault="001079D7" w:rsidP="00FA2FCB"/>
    <w:p w14:paraId="0D3E2B32" w14:textId="77777777" w:rsidR="00FC425B" w:rsidRPr="00FC425B" w:rsidRDefault="00FC425B" w:rsidP="00FC425B">
      <w:pPr>
        <w:rPr>
          <w:b/>
          <w:color w:val="E65306" w:themeColor="accent6" w:themeShade="BF"/>
          <w:sz w:val="24"/>
          <w:szCs w:val="28"/>
        </w:rPr>
      </w:pPr>
      <w:r w:rsidRPr="00FC425B">
        <w:rPr>
          <w:b/>
          <w:color w:val="E65306" w:themeColor="accent6" w:themeShade="BF"/>
          <w:sz w:val="24"/>
          <w:szCs w:val="28"/>
        </w:rPr>
        <w:t>Social Media Engagement Idea</w:t>
      </w:r>
    </w:p>
    <w:p w14:paraId="250BE7DF" w14:textId="1F7AC7A5" w:rsidR="00FC425B" w:rsidRDefault="00FC425B" w:rsidP="00FC425B">
      <w:r>
        <w:t>U</w:t>
      </w:r>
      <w:r w:rsidRPr="000007B6">
        <w:t>se the "</w:t>
      </w:r>
      <w:r w:rsidRPr="00315E60">
        <w:rPr>
          <w:b/>
          <w:color w:val="000000" w:themeColor="text1"/>
        </w:rPr>
        <w:t>Best for You</w:t>
      </w:r>
      <w:r w:rsidR="0010068E">
        <w:rPr>
          <w:b/>
          <w:color w:val="000000" w:themeColor="text1"/>
        </w:rPr>
        <w:t>.</w:t>
      </w:r>
      <w:r w:rsidRPr="00315E60">
        <w:rPr>
          <w:b/>
          <w:color w:val="000000" w:themeColor="text1"/>
        </w:rPr>
        <w:t xml:space="preserve"> Best for Baby</w:t>
      </w:r>
      <w:r w:rsidR="0010068E">
        <w:rPr>
          <w:b/>
          <w:color w:val="000000" w:themeColor="text1"/>
        </w:rPr>
        <w:t>.</w:t>
      </w:r>
      <w:r w:rsidRPr="000007B6">
        <w:t xml:space="preserve">" theme by encouraging </w:t>
      </w:r>
      <w:r w:rsidR="00205E97">
        <w:t>“</w:t>
      </w:r>
      <w:r w:rsidRPr="000007B6">
        <w:t>selfies</w:t>
      </w:r>
      <w:r w:rsidR="00205E97">
        <w:t>”</w:t>
      </w:r>
      <w:r w:rsidRPr="000007B6">
        <w:t xml:space="preserve"> of women </w:t>
      </w:r>
      <w:r>
        <w:t>carrying out</w:t>
      </w:r>
      <w:r w:rsidRPr="000007B6">
        <w:t xml:space="preserve"> some of the </w:t>
      </w:r>
      <w:r>
        <w:t>theme tips for birth defects prevention</w:t>
      </w:r>
      <w:r w:rsidRPr="000007B6">
        <w:t xml:space="preserve">. </w:t>
      </w:r>
    </w:p>
    <w:p w14:paraId="2A32D0DF" w14:textId="3F8E02EC" w:rsidR="00B82A77" w:rsidRDefault="00B82A77" w:rsidP="00FC425B">
      <w:pPr>
        <w:rPr>
          <w:color w:val="315953" w:themeColor="text2"/>
        </w:rPr>
      </w:pPr>
      <w:r w:rsidRPr="00B82A77">
        <w:rPr>
          <w:color w:val="315953" w:themeColor="text2"/>
        </w:rPr>
        <w:t>Examples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82A77" w14:paraId="31E25B1D" w14:textId="77777777" w:rsidTr="007F34EC">
        <w:tc>
          <w:tcPr>
            <w:tcW w:w="5395" w:type="dxa"/>
          </w:tcPr>
          <w:p w14:paraId="763722B1" w14:textId="380C781F" w:rsidR="00B82A77" w:rsidRDefault="00B82A77" w:rsidP="00B82A77">
            <w:r>
              <w:t>Kerri posted:</w:t>
            </w:r>
          </w:p>
          <w:p w14:paraId="51691274" w14:textId="77777777" w:rsidR="005B2931" w:rsidRDefault="005B2931" w:rsidP="00B82A77"/>
          <w:p w14:paraId="2868B092" w14:textId="267122DB" w:rsidR="00B82A77" w:rsidRPr="00A7037B" w:rsidRDefault="00B82A77" w:rsidP="007F34EC">
            <w:pPr>
              <w:rPr>
                <w:color w:val="315953" w:themeColor="text2"/>
              </w:rPr>
            </w:pPr>
            <w:r w:rsidRPr="00A7037B">
              <w:rPr>
                <w:color w:val="315953" w:themeColor="text2"/>
              </w:rPr>
              <w:t>I'm taking my prenatal vitamin every day because it's best for me and best for baby. What are you doing that's #Best4YouBest4Baby? Show it in a selfie!</w:t>
            </w:r>
          </w:p>
          <w:p w14:paraId="11604C8E" w14:textId="77777777" w:rsidR="00B82A77" w:rsidRDefault="00B82A77" w:rsidP="00B82A77"/>
          <w:p w14:paraId="45116529" w14:textId="1DEECE44" w:rsidR="00B82A77" w:rsidRPr="00B82A77" w:rsidRDefault="00B82A77" w:rsidP="007F34EC">
            <w:pPr>
              <w:jc w:val="center"/>
              <w:rPr>
                <w:color w:val="315953" w:themeColor="text2"/>
              </w:rPr>
            </w:pPr>
            <w:r>
              <w:rPr>
                <w:b/>
                <w:i/>
                <w:noProof/>
                <w:lang w:eastAsia="en-US"/>
              </w:rPr>
              <w:drawing>
                <wp:inline distT="0" distB="0" distL="0" distR="0" wp14:anchorId="6D6BDB4B" wp14:editId="0DB03510">
                  <wp:extent cx="2678296" cy="2817544"/>
                  <wp:effectExtent l="0" t="0" r="8255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elfie example.jpg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589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" b="6730"/>
                          <a:stretch/>
                        </pic:blipFill>
                        <pic:spPr bwMode="auto">
                          <a:xfrm>
                            <a:off x="0" y="0"/>
                            <a:ext cx="2700380" cy="2840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0307EF7" w14:textId="34997F8D" w:rsidR="00B82A77" w:rsidRPr="00A7037B" w:rsidRDefault="008B0011" w:rsidP="00FC425B">
            <w:pPr>
              <w:rPr>
                <w:color w:val="000000" w:themeColor="text1"/>
              </w:rPr>
            </w:pPr>
            <w:r w:rsidRPr="00A7037B">
              <w:rPr>
                <w:color w:val="000000" w:themeColor="text1"/>
              </w:rPr>
              <w:t>Kara posted:</w:t>
            </w:r>
          </w:p>
          <w:p w14:paraId="7FBF0734" w14:textId="6443A564" w:rsidR="008B0011" w:rsidRDefault="008B0011" w:rsidP="00FC425B">
            <w:pPr>
              <w:rPr>
                <w:color w:val="315953" w:themeColor="text2"/>
              </w:rPr>
            </w:pPr>
          </w:p>
          <w:p w14:paraId="122CE2AB" w14:textId="28365066" w:rsidR="008B0011" w:rsidRDefault="008B0011" w:rsidP="00FC425B">
            <w:pPr>
              <w:rPr>
                <w:color w:val="315953" w:themeColor="text2"/>
              </w:rPr>
            </w:pPr>
            <w:r w:rsidRPr="008B0011">
              <w:rPr>
                <w:color w:val="315953" w:themeColor="text2"/>
              </w:rPr>
              <w:t>When I was pregnant, I frequently took my dog for a walk to not only get moving but also to get a little sunshine and fresh air. #Best4YouBest4Baby</w:t>
            </w:r>
          </w:p>
          <w:p w14:paraId="7DB8A79A" w14:textId="77777777" w:rsidR="001F7704" w:rsidRDefault="001F7704" w:rsidP="00FC425B">
            <w:pPr>
              <w:rPr>
                <w:color w:val="315953" w:themeColor="text2"/>
              </w:rPr>
            </w:pPr>
          </w:p>
          <w:p w14:paraId="4762BC65" w14:textId="7553BEE3" w:rsidR="001F7704" w:rsidRPr="00E90455" w:rsidRDefault="008B0011" w:rsidP="00A7037B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en-US"/>
              </w:rPr>
              <w:drawing>
                <wp:inline distT="0" distB="0" distL="0" distR="0" wp14:anchorId="28CEFC5C" wp14:editId="0D52B98E">
                  <wp:extent cx="2780946" cy="1917461"/>
                  <wp:effectExtent l="0" t="635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olen_dogwalking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3" t="16690" r="8520" b="4323"/>
                          <a:stretch/>
                        </pic:blipFill>
                        <pic:spPr bwMode="auto">
                          <a:xfrm rot="5400000">
                            <a:off x="0" y="0"/>
                            <a:ext cx="2798404" cy="1929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12DE77" w14:textId="77777777" w:rsidR="00B82A77" w:rsidRPr="00B82A77" w:rsidRDefault="00B82A77" w:rsidP="00FC425B">
      <w:pPr>
        <w:rPr>
          <w:color w:val="315953" w:themeColor="text2"/>
        </w:rPr>
      </w:pPr>
    </w:p>
    <w:p w14:paraId="0CC4ABC0" w14:textId="2EECDC5A" w:rsidR="00FC425B" w:rsidRPr="000007B6" w:rsidRDefault="00FC425B" w:rsidP="00FC425B">
      <w:pPr>
        <w:rPr>
          <w:b/>
          <w:i/>
        </w:rPr>
      </w:pPr>
      <w:bookmarkStart w:id="0" w:name="_GoBack"/>
      <w:bookmarkEnd w:id="0"/>
    </w:p>
    <w:sectPr w:rsidR="00FC425B" w:rsidRPr="000007B6" w:rsidSect="00A62AD4">
      <w:footerReference w:type="default" r:id="rId20"/>
      <w:pgSz w:w="12240" w:h="15840"/>
      <w:pgMar w:top="720" w:right="720" w:bottom="10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85244C" w14:textId="77777777" w:rsidR="001D5AED" w:rsidRDefault="001D5AED">
      <w:pPr>
        <w:spacing w:after="0" w:line="240" w:lineRule="auto"/>
      </w:pPr>
      <w:r>
        <w:separator/>
      </w:r>
    </w:p>
  </w:endnote>
  <w:endnote w:type="continuationSeparator" w:id="0">
    <w:p w14:paraId="6A936BE8" w14:textId="77777777" w:rsidR="001D5AED" w:rsidRDefault="001D5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978877" w14:textId="035FCC12" w:rsidR="001D5AED" w:rsidRDefault="001D5AE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60C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29E36" w14:textId="77777777" w:rsidR="001D5AED" w:rsidRDefault="001D5AED">
      <w:pPr>
        <w:spacing w:after="0" w:line="240" w:lineRule="auto"/>
      </w:pPr>
      <w:r>
        <w:separator/>
      </w:r>
    </w:p>
  </w:footnote>
  <w:footnote w:type="continuationSeparator" w:id="0">
    <w:p w14:paraId="05CE2F4A" w14:textId="77777777" w:rsidR="001D5AED" w:rsidRDefault="001D5A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8.9pt;height:28.9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90832"/>
    <w:multiLevelType w:val="hybridMultilevel"/>
    <w:tmpl w:val="43C068D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3E34099"/>
    <w:multiLevelType w:val="hybridMultilevel"/>
    <w:tmpl w:val="D59AEB24"/>
    <w:lvl w:ilvl="0" w:tplc="546C3684">
      <w:start w:val="2019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4036B2"/>
    <w:multiLevelType w:val="hybridMultilevel"/>
    <w:tmpl w:val="EFB0CC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94137A"/>
    <w:multiLevelType w:val="hybridMultilevel"/>
    <w:tmpl w:val="0712A352"/>
    <w:lvl w:ilvl="0" w:tplc="EFB6C8D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FE27D17"/>
    <w:multiLevelType w:val="hybridMultilevel"/>
    <w:tmpl w:val="3F6ECA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E91CC4"/>
    <w:multiLevelType w:val="hybridMultilevel"/>
    <w:tmpl w:val="6CD21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6C303B"/>
    <w:multiLevelType w:val="hybridMultilevel"/>
    <w:tmpl w:val="12801C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8E5F28"/>
    <w:multiLevelType w:val="hybridMultilevel"/>
    <w:tmpl w:val="AACE1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160324"/>
    <w:multiLevelType w:val="hybridMultilevel"/>
    <w:tmpl w:val="55561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675067"/>
    <w:multiLevelType w:val="hybridMultilevel"/>
    <w:tmpl w:val="8C5E6E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EF3F03"/>
    <w:multiLevelType w:val="hybridMultilevel"/>
    <w:tmpl w:val="D37CED4E"/>
    <w:lvl w:ilvl="0" w:tplc="62EEDD1A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5514A66"/>
    <w:multiLevelType w:val="hybridMultilevel"/>
    <w:tmpl w:val="EBDE4E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8B7663"/>
    <w:multiLevelType w:val="hybridMultilevel"/>
    <w:tmpl w:val="F8BE2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2A4308"/>
    <w:multiLevelType w:val="hybridMultilevel"/>
    <w:tmpl w:val="A4BEA486"/>
    <w:lvl w:ilvl="0" w:tplc="69C62A78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272617"/>
    <w:multiLevelType w:val="hybridMultilevel"/>
    <w:tmpl w:val="FF5E7A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AD3C03"/>
    <w:multiLevelType w:val="hybridMultilevel"/>
    <w:tmpl w:val="EBDE4E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7E11D4"/>
    <w:multiLevelType w:val="hybridMultilevel"/>
    <w:tmpl w:val="3956F076"/>
    <w:lvl w:ilvl="0" w:tplc="42B2FD3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7B11DE"/>
    <w:multiLevelType w:val="hybridMultilevel"/>
    <w:tmpl w:val="0E36AC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8117D9E"/>
    <w:multiLevelType w:val="hybridMultilevel"/>
    <w:tmpl w:val="DCA6685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8466E60"/>
    <w:multiLevelType w:val="hybridMultilevel"/>
    <w:tmpl w:val="AA843AB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4891188C"/>
    <w:multiLevelType w:val="hybridMultilevel"/>
    <w:tmpl w:val="E7D2F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ED3D21"/>
    <w:multiLevelType w:val="hybridMultilevel"/>
    <w:tmpl w:val="B06458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EF4D59"/>
    <w:multiLevelType w:val="hybridMultilevel"/>
    <w:tmpl w:val="C03C619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94A3CC3"/>
    <w:multiLevelType w:val="hybridMultilevel"/>
    <w:tmpl w:val="8C20251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5A673B"/>
    <w:multiLevelType w:val="hybridMultilevel"/>
    <w:tmpl w:val="0C5A15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CC09E2"/>
    <w:multiLevelType w:val="hybridMultilevel"/>
    <w:tmpl w:val="CAB8979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432FBA"/>
    <w:multiLevelType w:val="hybridMultilevel"/>
    <w:tmpl w:val="58BCB308"/>
    <w:lvl w:ilvl="0" w:tplc="1858383A">
      <w:start w:val="2019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EF24DC"/>
    <w:multiLevelType w:val="hybridMultilevel"/>
    <w:tmpl w:val="5A76C52C"/>
    <w:lvl w:ilvl="0" w:tplc="7110151C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AC457E"/>
    <w:multiLevelType w:val="hybridMultilevel"/>
    <w:tmpl w:val="B66A8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C4D08"/>
    <w:multiLevelType w:val="hybridMultilevel"/>
    <w:tmpl w:val="F80A555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1103AF9"/>
    <w:multiLevelType w:val="hybridMultilevel"/>
    <w:tmpl w:val="2584BA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423D7C"/>
    <w:multiLevelType w:val="hybridMultilevel"/>
    <w:tmpl w:val="F9C49E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727F38"/>
    <w:multiLevelType w:val="hybridMultilevel"/>
    <w:tmpl w:val="AC328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392AF3"/>
    <w:multiLevelType w:val="hybridMultilevel"/>
    <w:tmpl w:val="DE90BCAC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44" w15:restartNumberingAfterBreak="0">
    <w:nsid w:val="75A45613"/>
    <w:multiLevelType w:val="hybridMultilevel"/>
    <w:tmpl w:val="DC507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6D089F"/>
    <w:multiLevelType w:val="hybridMultilevel"/>
    <w:tmpl w:val="B470DCA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95C1916"/>
    <w:multiLevelType w:val="hybridMultilevel"/>
    <w:tmpl w:val="1D2ED9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6F5C10"/>
    <w:multiLevelType w:val="hybridMultilevel"/>
    <w:tmpl w:val="E1FE4B1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2"/>
  </w:num>
  <w:num w:numId="12">
    <w:abstractNumId w:val="12"/>
  </w:num>
  <w:num w:numId="13">
    <w:abstractNumId w:val="14"/>
  </w:num>
  <w:num w:numId="14">
    <w:abstractNumId w:val="46"/>
  </w:num>
  <w:num w:numId="15">
    <w:abstractNumId w:val="34"/>
  </w:num>
  <w:num w:numId="16">
    <w:abstractNumId w:val="21"/>
  </w:num>
  <w:num w:numId="17">
    <w:abstractNumId w:val="40"/>
  </w:num>
  <w:num w:numId="18">
    <w:abstractNumId w:val="33"/>
  </w:num>
  <w:num w:numId="19">
    <w:abstractNumId w:val="28"/>
  </w:num>
  <w:num w:numId="20">
    <w:abstractNumId w:val="35"/>
  </w:num>
  <w:num w:numId="21">
    <w:abstractNumId w:val="23"/>
  </w:num>
  <w:num w:numId="22">
    <w:abstractNumId w:val="37"/>
  </w:num>
  <w:num w:numId="23">
    <w:abstractNumId w:val="18"/>
  </w:num>
  <w:num w:numId="24">
    <w:abstractNumId w:val="15"/>
  </w:num>
  <w:num w:numId="25">
    <w:abstractNumId w:val="17"/>
  </w:num>
  <w:num w:numId="26">
    <w:abstractNumId w:val="11"/>
  </w:num>
  <w:num w:numId="27">
    <w:abstractNumId w:val="36"/>
  </w:num>
  <w:num w:numId="28">
    <w:abstractNumId w:val="38"/>
  </w:num>
  <w:num w:numId="29">
    <w:abstractNumId w:val="10"/>
  </w:num>
  <w:num w:numId="30">
    <w:abstractNumId w:val="45"/>
  </w:num>
  <w:num w:numId="31">
    <w:abstractNumId w:val="47"/>
  </w:num>
  <w:num w:numId="32">
    <w:abstractNumId w:val="41"/>
  </w:num>
  <w:num w:numId="33">
    <w:abstractNumId w:val="31"/>
  </w:num>
  <w:num w:numId="34">
    <w:abstractNumId w:val="19"/>
  </w:num>
  <w:num w:numId="35">
    <w:abstractNumId w:val="26"/>
  </w:num>
  <w:num w:numId="36">
    <w:abstractNumId w:val="25"/>
  </w:num>
  <w:num w:numId="37">
    <w:abstractNumId w:val="29"/>
  </w:num>
  <w:num w:numId="38">
    <w:abstractNumId w:val="13"/>
  </w:num>
  <w:num w:numId="39">
    <w:abstractNumId w:val="16"/>
  </w:num>
  <w:num w:numId="40">
    <w:abstractNumId w:val="39"/>
  </w:num>
  <w:num w:numId="41">
    <w:abstractNumId w:val="24"/>
  </w:num>
  <w:num w:numId="42">
    <w:abstractNumId w:val="20"/>
  </w:num>
  <w:num w:numId="43">
    <w:abstractNumId w:val="32"/>
  </w:num>
  <w:num w:numId="44">
    <w:abstractNumId w:val="43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</w:num>
  <w:num w:numId="47">
    <w:abstractNumId w:val="22"/>
  </w:num>
  <w:num w:numId="48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FF8"/>
    <w:rsid w:val="00002E25"/>
    <w:rsid w:val="00003B0C"/>
    <w:rsid w:val="00003DDD"/>
    <w:rsid w:val="000109A6"/>
    <w:rsid w:val="000351C0"/>
    <w:rsid w:val="00042026"/>
    <w:rsid w:val="00043F44"/>
    <w:rsid w:val="00084BDB"/>
    <w:rsid w:val="00093AD6"/>
    <w:rsid w:val="000966C8"/>
    <w:rsid w:val="000B3F30"/>
    <w:rsid w:val="0010068E"/>
    <w:rsid w:val="001079D7"/>
    <w:rsid w:val="001240ED"/>
    <w:rsid w:val="0015059B"/>
    <w:rsid w:val="001635C3"/>
    <w:rsid w:val="00184367"/>
    <w:rsid w:val="001931C5"/>
    <w:rsid w:val="001A15E5"/>
    <w:rsid w:val="001D4A41"/>
    <w:rsid w:val="001D5AED"/>
    <w:rsid w:val="001F7187"/>
    <w:rsid w:val="001F7704"/>
    <w:rsid w:val="002021EF"/>
    <w:rsid w:val="00205E97"/>
    <w:rsid w:val="00212FC8"/>
    <w:rsid w:val="00217F12"/>
    <w:rsid w:val="00292078"/>
    <w:rsid w:val="002A752A"/>
    <w:rsid w:val="002D356B"/>
    <w:rsid w:val="002F1FF8"/>
    <w:rsid w:val="002F5456"/>
    <w:rsid w:val="00300706"/>
    <w:rsid w:val="00306991"/>
    <w:rsid w:val="003114A8"/>
    <w:rsid w:val="00315E60"/>
    <w:rsid w:val="00350567"/>
    <w:rsid w:val="00360C29"/>
    <w:rsid w:val="003640D2"/>
    <w:rsid w:val="00373061"/>
    <w:rsid w:val="00380266"/>
    <w:rsid w:val="00393296"/>
    <w:rsid w:val="0039607E"/>
    <w:rsid w:val="003A0053"/>
    <w:rsid w:val="003A027A"/>
    <w:rsid w:val="003A1681"/>
    <w:rsid w:val="003B00FD"/>
    <w:rsid w:val="003F34EC"/>
    <w:rsid w:val="003F47DB"/>
    <w:rsid w:val="003F53C3"/>
    <w:rsid w:val="00431CC2"/>
    <w:rsid w:val="004368F5"/>
    <w:rsid w:val="00443874"/>
    <w:rsid w:val="00444661"/>
    <w:rsid w:val="00474C6B"/>
    <w:rsid w:val="004843D7"/>
    <w:rsid w:val="004A152B"/>
    <w:rsid w:val="004C4F3D"/>
    <w:rsid w:val="004D0511"/>
    <w:rsid w:val="004E629E"/>
    <w:rsid w:val="00500A2E"/>
    <w:rsid w:val="00534F57"/>
    <w:rsid w:val="00547B35"/>
    <w:rsid w:val="00551677"/>
    <w:rsid w:val="00555252"/>
    <w:rsid w:val="00584447"/>
    <w:rsid w:val="00595B16"/>
    <w:rsid w:val="00597246"/>
    <w:rsid w:val="005B2931"/>
    <w:rsid w:val="005E1FE8"/>
    <w:rsid w:val="005E3DA0"/>
    <w:rsid w:val="005F33C2"/>
    <w:rsid w:val="005F7098"/>
    <w:rsid w:val="00604635"/>
    <w:rsid w:val="0061097E"/>
    <w:rsid w:val="006205CA"/>
    <w:rsid w:val="00647ED7"/>
    <w:rsid w:val="00650F83"/>
    <w:rsid w:val="00661932"/>
    <w:rsid w:val="00663E50"/>
    <w:rsid w:val="006C320B"/>
    <w:rsid w:val="006D0633"/>
    <w:rsid w:val="00744131"/>
    <w:rsid w:val="00744977"/>
    <w:rsid w:val="00772DFE"/>
    <w:rsid w:val="00773F93"/>
    <w:rsid w:val="007753E8"/>
    <w:rsid w:val="00786F6B"/>
    <w:rsid w:val="00791271"/>
    <w:rsid w:val="007C57D5"/>
    <w:rsid w:val="007C7373"/>
    <w:rsid w:val="007D5620"/>
    <w:rsid w:val="007E1A9F"/>
    <w:rsid w:val="007E689D"/>
    <w:rsid w:val="007F34EC"/>
    <w:rsid w:val="00821E79"/>
    <w:rsid w:val="00840850"/>
    <w:rsid w:val="008B0011"/>
    <w:rsid w:val="008C132F"/>
    <w:rsid w:val="008D5551"/>
    <w:rsid w:val="009120BD"/>
    <w:rsid w:val="00940C48"/>
    <w:rsid w:val="00945D4D"/>
    <w:rsid w:val="009570B5"/>
    <w:rsid w:val="00961B45"/>
    <w:rsid w:val="00975E2D"/>
    <w:rsid w:val="00976A23"/>
    <w:rsid w:val="009900A5"/>
    <w:rsid w:val="009B1533"/>
    <w:rsid w:val="009F4CA4"/>
    <w:rsid w:val="00A10749"/>
    <w:rsid w:val="00A35B82"/>
    <w:rsid w:val="00A42331"/>
    <w:rsid w:val="00A62AD4"/>
    <w:rsid w:val="00A62DE4"/>
    <w:rsid w:val="00A63E63"/>
    <w:rsid w:val="00A7037B"/>
    <w:rsid w:val="00A83F67"/>
    <w:rsid w:val="00AB1B57"/>
    <w:rsid w:val="00AC5032"/>
    <w:rsid w:val="00AC60CF"/>
    <w:rsid w:val="00B018BA"/>
    <w:rsid w:val="00B049A7"/>
    <w:rsid w:val="00B05084"/>
    <w:rsid w:val="00B17A07"/>
    <w:rsid w:val="00B602D0"/>
    <w:rsid w:val="00B71130"/>
    <w:rsid w:val="00B816E7"/>
    <w:rsid w:val="00B82A77"/>
    <w:rsid w:val="00B862AA"/>
    <w:rsid w:val="00BA21E7"/>
    <w:rsid w:val="00BB3743"/>
    <w:rsid w:val="00BC07E5"/>
    <w:rsid w:val="00BE7ACD"/>
    <w:rsid w:val="00C06A29"/>
    <w:rsid w:val="00C13036"/>
    <w:rsid w:val="00C51288"/>
    <w:rsid w:val="00C631B2"/>
    <w:rsid w:val="00C710E7"/>
    <w:rsid w:val="00C73579"/>
    <w:rsid w:val="00C75854"/>
    <w:rsid w:val="00C90E48"/>
    <w:rsid w:val="00C96B53"/>
    <w:rsid w:val="00CB33BE"/>
    <w:rsid w:val="00CC468F"/>
    <w:rsid w:val="00CC530E"/>
    <w:rsid w:val="00CD2F9E"/>
    <w:rsid w:val="00CF5627"/>
    <w:rsid w:val="00D03163"/>
    <w:rsid w:val="00D0773F"/>
    <w:rsid w:val="00D5050A"/>
    <w:rsid w:val="00D548FA"/>
    <w:rsid w:val="00D57312"/>
    <w:rsid w:val="00D702E9"/>
    <w:rsid w:val="00D70C7A"/>
    <w:rsid w:val="00D76E2B"/>
    <w:rsid w:val="00D91B70"/>
    <w:rsid w:val="00DA01A4"/>
    <w:rsid w:val="00DB195B"/>
    <w:rsid w:val="00DF00A7"/>
    <w:rsid w:val="00DF15AB"/>
    <w:rsid w:val="00DF2BF7"/>
    <w:rsid w:val="00E27C48"/>
    <w:rsid w:val="00E344B7"/>
    <w:rsid w:val="00E3721D"/>
    <w:rsid w:val="00E40C2F"/>
    <w:rsid w:val="00E417A0"/>
    <w:rsid w:val="00E4500D"/>
    <w:rsid w:val="00E57374"/>
    <w:rsid w:val="00E72B14"/>
    <w:rsid w:val="00E85770"/>
    <w:rsid w:val="00E90455"/>
    <w:rsid w:val="00EB22B2"/>
    <w:rsid w:val="00EF5FA8"/>
    <w:rsid w:val="00F176B5"/>
    <w:rsid w:val="00F26A5A"/>
    <w:rsid w:val="00F32BAD"/>
    <w:rsid w:val="00F46342"/>
    <w:rsid w:val="00F65DDB"/>
    <w:rsid w:val="00F7032B"/>
    <w:rsid w:val="00F73772"/>
    <w:rsid w:val="00F952A1"/>
    <w:rsid w:val="00FA2FCB"/>
    <w:rsid w:val="00FA5A23"/>
    <w:rsid w:val="00FB0815"/>
    <w:rsid w:val="00FC425B"/>
    <w:rsid w:val="00FE2AA7"/>
    <w:rsid w:val="00FE4687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9BC904"/>
  <w15:chartTrackingRefBased/>
  <w15:docId w15:val="{DE07B018-67A2-4443-9850-48A95F653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5CA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43D7"/>
    <w:pPr>
      <w:keepNext/>
      <w:keepLines/>
      <w:spacing w:after="120" w:line="240" w:lineRule="auto"/>
      <w:contextualSpacing/>
      <w:outlineLvl w:val="1"/>
    </w:pPr>
    <w:rPr>
      <w:rFonts w:asciiTheme="majorHAnsi" w:eastAsiaTheme="majorEastAsia" w:hAnsiTheme="majorHAnsi" w:cstheme="majorBidi"/>
      <w:color w:val="E65306" w:themeColor="accent6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43D7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F0A93F" w:themeColor="accent5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4843D7"/>
    <w:rPr>
      <w:rFonts w:asciiTheme="majorHAnsi" w:eastAsiaTheme="majorEastAsia" w:hAnsiTheme="majorHAnsi" w:cstheme="majorBidi"/>
      <w:color w:val="E65306" w:themeColor="accent6" w:themeShade="BF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4843D7"/>
    <w:rPr>
      <w:rFonts w:asciiTheme="majorHAnsi" w:eastAsiaTheme="majorEastAsia" w:hAnsiTheme="majorHAnsi" w:cstheme="majorBidi"/>
      <w:color w:val="F0A93F" w:themeColor="accent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c.gov/ncbddd/birthdefects/materials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wm7\AppData\Roaming\Microsoft\Templates\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BBBB6-3B3F-4E06-AF21-CA43AAA20C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FB9BDB-407A-47A2-ADC3-921C32ED21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B01DC2-1EE7-43F1-8D94-6E9D81960C5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40262f94-9f35-4ac3-9a90-690165a166b7"/>
    <ds:schemaRef ds:uri="a4f35948-e619-41b3-aa29-22878b09cfd2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59A5B1D-8E39-4FC8-8324-67548ABC4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1</TotalTime>
  <Pages>3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Mai, Cara (CDC/ONDIEH/NCBDDD)</dc:creator>
  <cp:keywords/>
  <dc:description/>
  <cp:lastModifiedBy>Isenburg, Jennifer (CDC/DDNID/NCBDDD)</cp:lastModifiedBy>
  <cp:revision>2</cp:revision>
  <cp:lastPrinted>2018-11-13T19:21:00Z</cp:lastPrinted>
  <dcterms:created xsi:type="dcterms:W3CDTF">2018-11-13T19:27:00Z</dcterms:created>
  <dcterms:modified xsi:type="dcterms:W3CDTF">2018-11-13T19:27:00Z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